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75BE13CD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7CB6DBEB" w14:textId="1C2228B5" w:rsidR="00F8354F" w:rsidRDefault="003D6A5F">
            <w:pPr>
              <w:pStyle w:val="Month"/>
              <w:spacing w:after="40"/>
            </w:pPr>
            <w:r>
              <w:t xml:space="preserve">Month 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0E1FD1BE" w14:textId="0F32419D" w:rsidR="00F8354F" w:rsidRDefault="00087E99">
            <w:pPr>
              <w:pStyle w:val="Year"/>
              <w:spacing w:after="40"/>
            </w:pPr>
            <w:r>
              <w:t>One</w:t>
            </w:r>
          </w:p>
        </w:tc>
      </w:tr>
      <w:tr w:rsidR="00F8354F" w14:paraId="30ADAB6F" w14:textId="77777777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180A9F01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6A82A2D5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2F3177B1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887B1F18EB3F40BF8FF291A2B52E88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119683F0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6505405" w14:textId="77777777" w:rsidR="00F8354F" w:rsidRDefault="00C707DB">
            <w:pPr>
              <w:pStyle w:val="Days"/>
            </w:pPr>
            <w:sdt>
              <w:sdtPr>
                <w:id w:val="-1020851123"/>
                <w:placeholder>
                  <w:docPart w:val="C0A8B5221CBB476AB73556C377B9834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2B428BE" w14:textId="77777777" w:rsidR="00F8354F" w:rsidRDefault="00C707DB">
            <w:pPr>
              <w:pStyle w:val="Days"/>
            </w:pPr>
            <w:sdt>
              <w:sdtPr>
                <w:id w:val="1121034790"/>
                <w:placeholder>
                  <w:docPart w:val="555BDE7D6048490594E2567011A1B81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48BF490" w14:textId="77777777" w:rsidR="00F8354F" w:rsidRDefault="00C707DB">
            <w:pPr>
              <w:pStyle w:val="Days"/>
            </w:pPr>
            <w:sdt>
              <w:sdtPr>
                <w:id w:val="-328132386"/>
                <w:placeholder>
                  <w:docPart w:val="7C6D44094A64474C8964A8261FD57F44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8321598" w14:textId="77777777" w:rsidR="00F8354F" w:rsidRDefault="00C707DB">
            <w:pPr>
              <w:pStyle w:val="Days"/>
            </w:pPr>
            <w:sdt>
              <w:sdtPr>
                <w:id w:val="1241452743"/>
                <w:placeholder>
                  <w:docPart w:val="D2F1FDFDEAFE4983ADB857AFA09CF8D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4736DE4" w14:textId="77777777" w:rsidR="00F8354F" w:rsidRDefault="00C707DB">
            <w:pPr>
              <w:pStyle w:val="Days"/>
            </w:pPr>
            <w:sdt>
              <w:sdtPr>
                <w:id w:val="-65336403"/>
                <w:placeholder>
                  <w:docPart w:val="20E6C02E62FB4D359B3C377F74E7CCC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4B4B9F77" w14:textId="77777777" w:rsidR="00F8354F" w:rsidRDefault="00C707DB">
            <w:pPr>
              <w:pStyle w:val="Days"/>
            </w:pPr>
            <w:sdt>
              <w:sdtPr>
                <w:id w:val="825547652"/>
                <w:placeholder>
                  <w:docPart w:val="BFA809D23C63465FA71AF573655638E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3C226E79" w14:textId="77777777" w:rsidTr="00F8354F">
        <w:tc>
          <w:tcPr>
            <w:tcW w:w="714" w:type="pct"/>
            <w:tcBorders>
              <w:bottom w:val="nil"/>
            </w:tcBorders>
          </w:tcPr>
          <w:p w14:paraId="17C98484" w14:textId="1E486F67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28ED6CCF" w14:textId="3306932A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37740529" w14:textId="2F0A23A7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78F6C611" w14:textId="782142BC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2E1961A7" w14:textId="37DEC466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1EC417AA" w14:textId="56DB587E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63CC9FFC" w14:textId="67C70AF1" w:rsidR="00F8354F" w:rsidRPr="003D6A5F" w:rsidRDefault="00F8354F">
            <w:pPr>
              <w:pStyle w:val="Dates"/>
              <w:rPr>
                <w:color w:val="871A86" w:themeColor="accent6" w:themeShade="BF"/>
              </w:rPr>
            </w:pPr>
          </w:p>
        </w:tc>
      </w:tr>
      <w:tr w:rsidR="00F8354F" w14:paraId="012D8077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FF4EF54" w14:textId="38390E9C" w:rsidR="00F8354F" w:rsidRPr="003D6A5F" w:rsidRDefault="003D6A5F">
            <w:pPr>
              <w:rPr>
                <w:b/>
                <w:bCs/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 xml:space="preserve">      </w:t>
            </w:r>
            <w:r w:rsidRPr="003D6A5F">
              <w:rPr>
                <w:b/>
                <w:bCs/>
                <w:color w:val="871A86" w:themeColor="accent6" w:themeShade="BF"/>
              </w:rPr>
              <w:t>ADULT HEALTH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28E150D" w14:textId="328B9F10" w:rsidR="00F8354F" w:rsidRPr="003D6A5F" w:rsidRDefault="003D6A5F">
            <w:pPr>
              <w:rPr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FCA5BA7" w14:textId="324CB70E" w:rsidR="00F8354F" w:rsidRPr="003D6A5F" w:rsidRDefault="003D6A5F">
            <w:pPr>
              <w:rPr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12AFDE4" w14:textId="44176FB9" w:rsidR="00F8354F" w:rsidRPr="003D6A5F" w:rsidRDefault="003D6A5F">
            <w:pPr>
              <w:rPr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95B0712" w14:textId="5225EBAA" w:rsidR="00F8354F" w:rsidRPr="003D6A5F" w:rsidRDefault="003D6A5F">
            <w:pPr>
              <w:rPr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42AFF1A" w14:textId="13CEC256" w:rsidR="00F8354F" w:rsidRPr="003D6A5F" w:rsidRDefault="003D6A5F">
            <w:pPr>
              <w:rPr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0895FD1" w14:textId="7E020E18" w:rsidR="00F8354F" w:rsidRPr="003D6A5F" w:rsidRDefault="003D6A5F">
            <w:pPr>
              <w:rPr>
                <w:color w:val="871A86" w:themeColor="accent6" w:themeShade="BF"/>
              </w:rPr>
            </w:pPr>
            <w:r>
              <w:rPr>
                <w:color w:val="871A86" w:themeColor="accent6" w:themeShade="BF"/>
              </w:rPr>
              <w:t>------------------------------</w:t>
            </w:r>
          </w:p>
        </w:tc>
      </w:tr>
      <w:tr w:rsidR="00F8354F" w14:paraId="30DB22B0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9A5F6CC" w14:textId="23AE8B88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EF9D855" w14:textId="6E67EAFB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1ED3395" w14:textId="06EA87C9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3E0BAF7" w14:textId="507A826E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F71556C" w14:textId="34879561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9E6D2D9" w14:textId="5BE67E49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73394AB" w14:textId="59FBB1BE" w:rsidR="00F8354F" w:rsidRDefault="00F8354F">
            <w:pPr>
              <w:pStyle w:val="Dates"/>
            </w:pPr>
          </w:p>
        </w:tc>
      </w:tr>
      <w:tr w:rsidR="00F8354F" w14:paraId="57EFDDED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1CE871D" w14:textId="7386210A" w:rsidR="00F8354F" w:rsidRDefault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B2240D2" w14:textId="7BAE6860" w:rsidR="00F8354F" w:rsidRDefault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C1D9798" w14:textId="6CE732DE" w:rsidR="00F8354F" w:rsidRDefault="003D6A5F">
            <w:r>
              <w:rPr>
                <w:color w:val="871A86" w:themeColor="accent6" w:themeShade="BF"/>
              </w:rPr>
              <w:t>-----------</w:t>
            </w:r>
            <w:bookmarkStart w:id="0" w:name="_GoBack"/>
            <w:bookmarkEnd w:id="0"/>
            <w:r>
              <w:rPr>
                <w:color w:val="871A86" w:themeColor="accent6" w:themeShade="BF"/>
              </w:rPr>
              <w:t>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64DA439" w14:textId="7C97628F" w:rsidR="00F8354F" w:rsidRDefault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BA1D7E1" w14:textId="56AD0827" w:rsidR="00F8354F" w:rsidRDefault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AE39CEB" w14:textId="471E91EA" w:rsidR="00F8354F" w:rsidRDefault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07B678" w14:textId="7AD09E5D" w:rsidR="00F8354F" w:rsidRDefault="003D6A5F">
            <w:r>
              <w:rPr>
                <w:color w:val="871A86" w:themeColor="accent6" w:themeShade="BF"/>
              </w:rPr>
              <w:t>------------------------------</w:t>
            </w:r>
          </w:p>
        </w:tc>
      </w:tr>
      <w:tr w:rsidR="003D6A5F" w14:paraId="73CFA4FF" w14:textId="77777777" w:rsidTr="00F8354F">
        <w:tc>
          <w:tcPr>
            <w:tcW w:w="714" w:type="pct"/>
            <w:tcBorders>
              <w:bottom w:val="nil"/>
            </w:tcBorders>
          </w:tcPr>
          <w:p w14:paraId="2821C01D" w14:textId="5900B01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31D3EB68" w14:textId="135257D8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29FACA93" w14:textId="1404B2F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153A426C" w14:textId="6A427EBB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7712D49D" w14:textId="789AEB51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287391C2" w14:textId="7A2BAD0E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74AB89BA" w14:textId="75082669" w:rsidR="003D6A5F" w:rsidRDefault="003D6A5F" w:rsidP="003D6A5F">
            <w:pPr>
              <w:pStyle w:val="Dates"/>
            </w:pPr>
          </w:p>
        </w:tc>
      </w:tr>
      <w:tr w:rsidR="003D6A5F" w14:paraId="5C2F833F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FF9B15C" w14:textId="26EF6AD9" w:rsidR="003D6A5F" w:rsidRDefault="003D6A5F" w:rsidP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91617D3" w14:textId="129AA15B" w:rsidR="003D6A5F" w:rsidRDefault="003D6A5F" w:rsidP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F9CC7CD" w14:textId="63E8F0AD" w:rsidR="003D6A5F" w:rsidRDefault="003D6A5F" w:rsidP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CA9EE9F" w14:textId="0B467CDC" w:rsidR="003D6A5F" w:rsidRDefault="003D6A5F" w:rsidP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E3419DD" w14:textId="5421A4CC" w:rsidR="003D6A5F" w:rsidRDefault="003D6A5F" w:rsidP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FD0ED6F" w14:textId="7539FDDB" w:rsidR="003D6A5F" w:rsidRDefault="003D6A5F" w:rsidP="003D6A5F">
            <w:r>
              <w:rPr>
                <w:color w:val="871A86" w:themeColor="accent6" w:themeShade="BF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D316D01" w14:textId="160BCE26" w:rsidR="003D6A5F" w:rsidRPr="003D6A5F" w:rsidRDefault="003D6A5F" w:rsidP="003D6A5F">
            <w:pPr>
              <w:rPr>
                <w:b/>
                <w:bCs/>
              </w:rPr>
            </w:pPr>
            <w:r w:rsidRPr="003D6A5F">
              <w:rPr>
                <w:b/>
                <w:bCs/>
                <w:color w:val="871A86" w:themeColor="accent6" w:themeShade="BF"/>
              </w:rPr>
              <w:t xml:space="preserve"> </w:t>
            </w:r>
            <w:r w:rsidR="00087E99">
              <w:rPr>
                <w:b/>
                <w:bCs/>
                <w:color w:val="871A86" w:themeColor="accent6" w:themeShade="BF"/>
              </w:rPr>
              <w:t xml:space="preserve"> </w:t>
            </w:r>
            <w:r w:rsidRPr="003D6A5F">
              <w:rPr>
                <w:b/>
                <w:bCs/>
                <w:color w:val="871A86" w:themeColor="accent6" w:themeShade="BF"/>
              </w:rPr>
              <w:t xml:space="preserve">END </w:t>
            </w:r>
            <w:r w:rsidRPr="003D6A5F">
              <w:rPr>
                <w:b/>
                <w:bCs/>
                <w:color w:val="871A86" w:themeColor="accent6" w:themeShade="BF"/>
              </w:rPr>
              <w:t>ADULT HEALTH</w:t>
            </w:r>
          </w:p>
        </w:tc>
      </w:tr>
      <w:tr w:rsidR="003D6A5F" w14:paraId="449FD2BC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5CAF775" w14:textId="4C8A125D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68408BC" w14:textId="2140C31E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2500E35" w14:textId="0421507E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43DCF1D" w14:textId="0848D4D9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3F466E" w14:textId="1126604B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07DBAF5" w14:textId="0A704C28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7A3068" w14:textId="219F3EDB" w:rsidR="003D6A5F" w:rsidRDefault="003D6A5F" w:rsidP="003D6A5F">
            <w:pPr>
              <w:pStyle w:val="Dates"/>
            </w:pPr>
          </w:p>
        </w:tc>
      </w:tr>
      <w:tr w:rsidR="003D6A5F" w14:paraId="1C212A32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2643EAE" w14:textId="7FF252E8" w:rsidR="003D6A5F" w:rsidRPr="003D6A5F" w:rsidRDefault="003D6A5F" w:rsidP="003D6A5F">
            <w:pPr>
              <w:rPr>
                <w:b/>
                <w:bCs/>
              </w:rPr>
            </w:pPr>
            <w:r>
              <w:t xml:space="preserve">       </w:t>
            </w:r>
            <w:r w:rsidRPr="003D6A5F">
              <w:rPr>
                <w:b/>
                <w:bCs/>
                <w:color w:val="E26AE1" w:themeColor="accent6" w:themeTint="99"/>
              </w:rPr>
              <w:t xml:space="preserve"> PEDIATRICS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AC55E86" w14:textId="02ABC91B" w:rsidR="003D6A5F" w:rsidRDefault="003D6A5F" w:rsidP="003D6A5F">
            <w:r w:rsidRPr="003D6A5F">
              <w:rPr>
                <w:color w:val="E26AE1" w:themeColor="accent6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0C7EED5" w14:textId="72B34F0A" w:rsidR="003D6A5F" w:rsidRDefault="003D6A5F" w:rsidP="003D6A5F">
            <w:r w:rsidRPr="003D6A5F">
              <w:rPr>
                <w:color w:val="E26AE1" w:themeColor="accent6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122250A" w14:textId="0E1FAC28" w:rsidR="003D6A5F" w:rsidRDefault="003D6A5F" w:rsidP="003D6A5F">
            <w:r w:rsidRPr="003D6A5F">
              <w:rPr>
                <w:color w:val="E26AE1" w:themeColor="accent6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5F3CB4D" w14:textId="2CD042A4" w:rsidR="003D6A5F" w:rsidRDefault="003D6A5F" w:rsidP="003D6A5F">
            <w:r w:rsidRPr="003D6A5F">
              <w:rPr>
                <w:color w:val="E26AE1" w:themeColor="accent6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4CAF434" w14:textId="34D2D645" w:rsidR="003D6A5F" w:rsidRDefault="003D6A5F" w:rsidP="003D6A5F">
            <w:r w:rsidRPr="003D6A5F">
              <w:rPr>
                <w:color w:val="E26AE1" w:themeColor="accent6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90767AD" w14:textId="48AAD5D9" w:rsidR="003D6A5F" w:rsidRDefault="003D6A5F" w:rsidP="003D6A5F">
            <w:r>
              <w:t xml:space="preserve"> </w:t>
            </w:r>
            <w:r w:rsidRPr="003D6A5F">
              <w:rPr>
                <w:b/>
                <w:bCs/>
                <w:color w:val="E26AE1" w:themeColor="accent6" w:themeTint="99"/>
              </w:rPr>
              <w:t xml:space="preserve"> </w:t>
            </w:r>
            <w:r>
              <w:rPr>
                <w:b/>
                <w:bCs/>
                <w:color w:val="E26AE1" w:themeColor="accent6" w:themeTint="99"/>
              </w:rPr>
              <w:t xml:space="preserve">  END </w:t>
            </w:r>
            <w:r w:rsidRPr="003D6A5F">
              <w:rPr>
                <w:b/>
                <w:bCs/>
                <w:color w:val="E26AE1" w:themeColor="accent6" w:themeTint="99"/>
              </w:rPr>
              <w:t>PEDIATRICS</w:t>
            </w:r>
          </w:p>
        </w:tc>
      </w:tr>
      <w:tr w:rsidR="003D6A5F" w14:paraId="32C0A033" w14:textId="77777777" w:rsidTr="00F8354F">
        <w:tc>
          <w:tcPr>
            <w:tcW w:w="714" w:type="pct"/>
            <w:tcBorders>
              <w:bottom w:val="nil"/>
            </w:tcBorders>
          </w:tcPr>
          <w:p w14:paraId="3F5C8B8B" w14:textId="5D88E506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5C6222FE" w14:textId="47387FBA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3BE55FC3" w14:textId="1E308A5B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69978E7C" w14:textId="721802CE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7642124C" w14:textId="66C36C20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5FC4D2FC" w14:textId="67EF6A0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1CDF049C" w14:textId="77777777" w:rsidR="003D6A5F" w:rsidRDefault="003D6A5F" w:rsidP="003D6A5F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3D6A5F" w14:paraId="4E5370CB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2CEA1F7" w14:textId="4618CF31" w:rsidR="003D6A5F" w:rsidRDefault="003D6A5F" w:rsidP="003D6A5F">
            <w:r>
              <w:rPr>
                <w:b/>
                <w:bCs/>
                <w:color w:val="267BF2" w:themeColor="accent1" w:themeTint="99"/>
              </w:rPr>
              <w:t xml:space="preserve">         </w:t>
            </w:r>
            <w:r w:rsidRPr="003D6A5F">
              <w:rPr>
                <w:b/>
                <w:bCs/>
                <w:color w:val="267BF2" w:themeColor="accent1" w:themeTint="99"/>
              </w:rPr>
              <w:t>MATERNITY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C28479C" w14:textId="083702E0" w:rsidR="003D6A5F" w:rsidRDefault="003D6A5F" w:rsidP="003D6A5F">
            <w:r w:rsidRPr="003D6A5F">
              <w:rPr>
                <w:color w:val="267BF2" w:themeColor="accent1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050256E" w14:textId="102BD93A" w:rsidR="003D6A5F" w:rsidRDefault="003D6A5F" w:rsidP="003D6A5F">
            <w:r w:rsidRPr="003D6A5F">
              <w:rPr>
                <w:color w:val="267BF2" w:themeColor="accent1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DB8CD3E" w14:textId="7D3934D2" w:rsidR="003D6A5F" w:rsidRDefault="003D6A5F" w:rsidP="003D6A5F">
            <w:r w:rsidRPr="003D6A5F">
              <w:rPr>
                <w:color w:val="267BF2" w:themeColor="accent1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5A6AD06" w14:textId="16AC69AE" w:rsidR="003D6A5F" w:rsidRDefault="003D6A5F" w:rsidP="003D6A5F">
            <w:r w:rsidRPr="003D6A5F">
              <w:rPr>
                <w:color w:val="267BF2" w:themeColor="accent1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488F6D" w14:textId="6F5F08C2" w:rsidR="003D6A5F" w:rsidRDefault="003D6A5F" w:rsidP="003D6A5F">
            <w:r w:rsidRPr="003D6A5F">
              <w:rPr>
                <w:color w:val="267BF2" w:themeColor="accent1" w:themeTint="99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B3370B" w14:textId="4348BA00" w:rsidR="003D6A5F" w:rsidRDefault="003D6A5F" w:rsidP="003D6A5F">
            <w:r>
              <w:rPr>
                <w:b/>
                <w:bCs/>
                <w:color w:val="E26AE1" w:themeColor="accent6" w:themeTint="99"/>
              </w:rPr>
              <w:t xml:space="preserve">    </w:t>
            </w:r>
            <w:r w:rsidRPr="003D6A5F">
              <w:rPr>
                <w:b/>
                <w:bCs/>
                <w:color w:val="267BF2" w:themeColor="accent1" w:themeTint="99"/>
              </w:rPr>
              <w:t xml:space="preserve">END </w:t>
            </w:r>
            <w:r w:rsidRPr="003D6A5F">
              <w:rPr>
                <w:b/>
                <w:bCs/>
                <w:color w:val="267BF2" w:themeColor="accent1" w:themeTint="99"/>
              </w:rPr>
              <w:t>MATERNITY</w:t>
            </w:r>
          </w:p>
        </w:tc>
      </w:tr>
      <w:tr w:rsidR="003D6A5F" w14:paraId="465B8F02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21B06BE" w14:textId="77777777" w:rsidR="003D6A5F" w:rsidRDefault="003D6A5F" w:rsidP="003D6A5F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DE8F8D" w14:textId="77777777" w:rsidR="003D6A5F" w:rsidRDefault="003D6A5F" w:rsidP="003D6A5F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35D6B0" w14:textId="7777777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679D5D6" w14:textId="7777777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B0D398E" w14:textId="7777777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565A2A7" w14:textId="77777777" w:rsidR="003D6A5F" w:rsidRDefault="003D6A5F" w:rsidP="003D6A5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71D9EA1" w14:textId="77777777" w:rsidR="003D6A5F" w:rsidRDefault="003D6A5F" w:rsidP="003D6A5F">
            <w:pPr>
              <w:pStyle w:val="Dates"/>
            </w:pPr>
          </w:p>
        </w:tc>
      </w:tr>
      <w:tr w:rsidR="00D1486D" w14:paraId="502FCF25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18A17C4" w14:textId="457D1262" w:rsidR="00D1486D" w:rsidRPr="003D6A5F" w:rsidRDefault="00D1486D" w:rsidP="00D1486D">
            <w:pPr>
              <w:rPr>
                <w:b/>
                <w:bCs/>
                <w:color w:val="92D050"/>
              </w:rPr>
            </w:pPr>
            <w:r>
              <w:rPr>
                <w:color w:val="92D050"/>
              </w:rPr>
              <w:t xml:space="preserve">   </w:t>
            </w:r>
            <w:r>
              <w:rPr>
                <w:b/>
                <w:bCs/>
                <w:color w:val="92D050"/>
              </w:rPr>
              <w:t>PHARMACOLOGY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9BEA473" w14:textId="2D450259" w:rsidR="00D1486D" w:rsidRPr="00D1486D" w:rsidRDefault="00D1486D" w:rsidP="00D1486D">
            <w:pPr>
              <w:rPr>
                <w:color w:val="92D050"/>
              </w:rPr>
            </w:pPr>
            <w:r w:rsidRPr="00D1486D">
              <w:rPr>
                <w:color w:val="92D050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1B7BF58" w14:textId="2D6345C7" w:rsidR="00D1486D" w:rsidRDefault="00D1486D" w:rsidP="00D1486D">
            <w:r w:rsidRPr="00D1486D">
              <w:rPr>
                <w:color w:val="92D050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1347E92" w14:textId="166E095B" w:rsidR="00D1486D" w:rsidRDefault="00D1486D" w:rsidP="00D1486D">
            <w:r>
              <w:rPr>
                <w:b/>
                <w:bCs/>
                <w:color w:val="92D050"/>
              </w:rPr>
              <w:t xml:space="preserve">        END PHARM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5E85439" w14:textId="43D73C90" w:rsidR="00D1486D" w:rsidRPr="00D1486D" w:rsidRDefault="00D1486D" w:rsidP="00D1486D">
            <w:pPr>
              <w:rPr>
                <w:b/>
                <w:bCs/>
                <w:color w:val="C00000"/>
              </w:rPr>
            </w:pPr>
            <w:r>
              <w:rPr>
                <w:color w:val="C00000"/>
              </w:rPr>
              <w:t xml:space="preserve">    </w:t>
            </w:r>
            <w:r>
              <w:rPr>
                <w:b/>
                <w:bCs/>
                <w:color w:val="C00000"/>
              </w:rPr>
              <w:t>CRITICAL CARE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CF3D67D" w14:textId="23395BD3" w:rsidR="00D1486D" w:rsidRPr="00D1486D" w:rsidRDefault="00D1486D" w:rsidP="00D1486D">
            <w:pPr>
              <w:rPr>
                <w:color w:val="C00000"/>
              </w:rPr>
            </w:pPr>
            <w:r w:rsidRPr="00D1486D">
              <w:rPr>
                <w:color w:val="C00000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17853B4" w14:textId="16EFA691" w:rsidR="00D1486D" w:rsidRDefault="00D1486D" w:rsidP="00D1486D">
            <w:r>
              <w:rPr>
                <w:b/>
                <w:bCs/>
                <w:color w:val="C00000"/>
              </w:rPr>
              <w:t xml:space="preserve">END </w:t>
            </w:r>
            <w:r>
              <w:rPr>
                <w:b/>
                <w:bCs/>
                <w:color w:val="C00000"/>
              </w:rPr>
              <w:t>CRITICAL CARE</w:t>
            </w:r>
          </w:p>
        </w:tc>
      </w:tr>
    </w:tbl>
    <w:tbl>
      <w:tblPr>
        <w:tblStyle w:val="PlainTable4"/>
        <w:tblpPr w:leftFromText="180" w:rightFromText="180" w:vertAnchor="text" w:tblpY="1"/>
        <w:tblOverlap w:val="never"/>
        <w:tblW w:w="2511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</w:tblGrid>
      <w:tr w:rsidR="003D6A5F" w14:paraId="307A2FAC" w14:textId="77777777" w:rsidTr="003D6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tc>
          <w:tcPr>
            <w:tcW w:w="3649" w:type="dxa"/>
            <w:tcMar>
              <w:left w:w="0" w:type="dxa"/>
            </w:tcMar>
          </w:tcPr>
          <w:p w14:paraId="552AA578" w14:textId="6235A555" w:rsidR="003D6A5F" w:rsidRDefault="003D6A5F" w:rsidP="003D6A5F">
            <w:pPr>
              <w:pStyle w:val="Heading1"/>
              <w:spacing w:after="40"/>
              <w:outlineLvl w:val="0"/>
            </w:pPr>
            <w:r>
              <w:t>NOTE:</w:t>
            </w:r>
          </w:p>
        </w:tc>
        <w:tc>
          <w:tcPr>
            <w:tcW w:w="3583" w:type="dxa"/>
          </w:tcPr>
          <w:p w14:paraId="2C28E191" w14:textId="77777777" w:rsidR="003D6A5F" w:rsidRDefault="003D6A5F" w:rsidP="003D6A5F">
            <w:pPr>
              <w:spacing w:after="40"/>
              <w:rPr>
                <w:bCs w:val="0"/>
              </w:rPr>
            </w:pPr>
          </w:p>
          <w:p w14:paraId="458BF7D1" w14:textId="37623D49" w:rsidR="003D6A5F" w:rsidRDefault="003D6A5F" w:rsidP="003D6A5F">
            <w:pPr>
              <w:spacing w:after="40"/>
              <w:rPr>
                <w:bCs w:val="0"/>
              </w:rPr>
            </w:pPr>
            <w:r>
              <w:t>#1: Of course, follow the beginning of the week which whichever day you begin with.</w:t>
            </w:r>
          </w:p>
          <w:p w14:paraId="404830DA" w14:textId="77777777" w:rsidR="003D6A5F" w:rsidRDefault="003D6A5F" w:rsidP="003D6A5F">
            <w:pPr>
              <w:spacing w:after="40"/>
              <w:rPr>
                <w:bCs w:val="0"/>
              </w:rPr>
            </w:pPr>
          </w:p>
          <w:p w14:paraId="7CD41229" w14:textId="4830A78C" w:rsidR="003D6A5F" w:rsidRDefault="003D6A5F" w:rsidP="003D6A5F">
            <w:pPr>
              <w:spacing w:after="40"/>
            </w:pPr>
            <w:r>
              <w:t xml:space="preserve"> </w:t>
            </w:r>
          </w:p>
        </w:tc>
      </w:tr>
    </w:tbl>
    <w:p w14:paraId="355F2D0B" w14:textId="77777777" w:rsidR="003D6A5F" w:rsidRDefault="003D6A5F">
      <w:pPr>
        <w:pStyle w:val="NoSpacing"/>
      </w:pPr>
    </w:p>
    <w:p w14:paraId="55807870" w14:textId="77777777" w:rsidR="003D6A5F" w:rsidRPr="003D6A5F" w:rsidRDefault="003D6A5F" w:rsidP="003D6A5F"/>
    <w:p w14:paraId="12A7BFA9" w14:textId="77777777" w:rsidR="003D6A5F" w:rsidRDefault="003D6A5F">
      <w:pPr>
        <w:pStyle w:val="NoSpacing"/>
      </w:pPr>
      <w:r>
        <w:t xml:space="preserve">#2: Start with whichever topic is the MOST </w:t>
      </w:r>
    </w:p>
    <w:p w14:paraId="02E1A16F" w14:textId="77777777" w:rsidR="003D6A5F" w:rsidRDefault="003D6A5F">
      <w:pPr>
        <w:pStyle w:val="NoSpacing"/>
      </w:pPr>
      <w:r>
        <w:t>challenging for you. In the beginning,</w:t>
      </w:r>
    </w:p>
    <w:p w14:paraId="6060DC71" w14:textId="178FCCE8" w:rsidR="003D6A5F" w:rsidRDefault="003D6A5F">
      <w:pPr>
        <w:pStyle w:val="NoSpacing"/>
      </w:pPr>
      <w:r>
        <w:t xml:space="preserve"> you’ll be more motivated to work through</w:t>
      </w:r>
    </w:p>
    <w:p w14:paraId="02B490FD" w14:textId="72908880" w:rsidR="003D6A5F" w:rsidRDefault="003D6A5F">
      <w:pPr>
        <w:pStyle w:val="NoSpacing"/>
      </w:pPr>
      <w:r>
        <w:t>it.</w:t>
      </w:r>
    </w:p>
    <w:p w14:paraId="5A839653" w14:textId="15005F63" w:rsidR="00F8354F" w:rsidRDefault="003D6A5F" w:rsidP="003D6A5F">
      <w:pPr>
        <w:pStyle w:val="NoSpacing"/>
        <w:tabs>
          <w:tab w:val="left" w:pos="1520"/>
        </w:tabs>
      </w:pPr>
      <w:r>
        <w:tab/>
      </w:r>
      <w:r>
        <w:br w:type="textWrapping" w:clear="all"/>
      </w:r>
    </w:p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3D6A5F" w14:paraId="1E5029BF" w14:textId="77777777" w:rsidTr="00611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1573F7" w14:textId="77777777" w:rsidR="003D6A5F" w:rsidRDefault="003D6A5F" w:rsidP="006113F6">
            <w:pPr>
              <w:pStyle w:val="Month"/>
              <w:spacing w:after="40"/>
            </w:pPr>
            <w:r>
              <w:lastRenderedPageBreak/>
              <w:t xml:space="preserve">Month 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1B0EB55B" w14:textId="089742D1" w:rsidR="003D6A5F" w:rsidRDefault="00D1486D" w:rsidP="006113F6">
            <w:pPr>
              <w:pStyle w:val="Year"/>
              <w:spacing w:after="40"/>
            </w:pPr>
            <w:r>
              <w:t>2</w:t>
            </w:r>
          </w:p>
        </w:tc>
      </w:tr>
      <w:tr w:rsidR="003D6A5F" w14:paraId="737BDA8C" w14:textId="77777777" w:rsidTr="006113F6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045E3505" w14:textId="77777777" w:rsidR="003D6A5F" w:rsidRDefault="003D6A5F" w:rsidP="006113F6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2D24AFDF" w14:textId="77777777" w:rsidR="003D6A5F" w:rsidRDefault="003D6A5F" w:rsidP="006113F6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3D6A5F" w14:paraId="3015E89C" w14:textId="77777777" w:rsidTr="00611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72768348"/>
            <w:placeholder>
              <w:docPart w:val="3CFFE59EEC2747839533992C89999F86"/>
            </w:placeholder>
            <w:temporary/>
            <w:showingPlcHdr/>
            <w15:appearance w15:val="hidden"/>
          </w:sdtPr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717C1335" w14:textId="77777777" w:rsidR="003D6A5F" w:rsidRDefault="003D6A5F" w:rsidP="006113F6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FF9DD41" w14:textId="77777777" w:rsidR="003D6A5F" w:rsidRDefault="003D6A5F" w:rsidP="006113F6">
            <w:pPr>
              <w:pStyle w:val="Days"/>
            </w:pPr>
            <w:sdt>
              <w:sdtPr>
                <w:id w:val="988294765"/>
                <w:placeholder>
                  <w:docPart w:val="6DDB4154993C40D4B0C99B1DBB5FAE97"/>
                </w:placeholder>
                <w:temporary/>
                <w:showingPlcHdr/>
                <w15:appearance w15:val="hidden"/>
              </w:sdtPr>
              <w:sdtContent>
                <w:r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FA9C9F9" w14:textId="77777777" w:rsidR="003D6A5F" w:rsidRDefault="003D6A5F" w:rsidP="006113F6">
            <w:pPr>
              <w:pStyle w:val="Days"/>
            </w:pPr>
            <w:sdt>
              <w:sdtPr>
                <w:id w:val="1859321936"/>
                <w:placeholder>
                  <w:docPart w:val="C38D0D12291042CBBDED407EE631C3AD"/>
                </w:placeholder>
                <w:temporary/>
                <w:showingPlcHdr/>
                <w15:appearance w15:val="hidden"/>
              </w:sdtPr>
              <w:sdtContent>
                <w:r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FB63A9C" w14:textId="77777777" w:rsidR="003D6A5F" w:rsidRDefault="003D6A5F" w:rsidP="006113F6">
            <w:pPr>
              <w:pStyle w:val="Days"/>
            </w:pPr>
            <w:sdt>
              <w:sdtPr>
                <w:id w:val="1256245163"/>
                <w:placeholder>
                  <w:docPart w:val="2CB852514CF942D091E1A9350535607C"/>
                </w:placeholder>
                <w:temporary/>
                <w:showingPlcHdr/>
                <w15:appearance w15:val="hidden"/>
              </w:sdtPr>
              <w:sdtContent>
                <w:r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CF354E7" w14:textId="77777777" w:rsidR="003D6A5F" w:rsidRDefault="003D6A5F" w:rsidP="006113F6">
            <w:pPr>
              <w:pStyle w:val="Days"/>
            </w:pPr>
            <w:sdt>
              <w:sdtPr>
                <w:id w:val="1249765175"/>
                <w:placeholder>
                  <w:docPart w:val="1B37825C9BD1413DB259530B22F568E7"/>
                </w:placeholder>
                <w:temporary/>
                <w:showingPlcHdr/>
                <w15:appearance w15:val="hidden"/>
              </w:sdtPr>
              <w:sdtContent>
                <w:r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E0D00C7" w14:textId="77777777" w:rsidR="003D6A5F" w:rsidRDefault="003D6A5F" w:rsidP="006113F6">
            <w:pPr>
              <w:pStyle w:val="Days"/>
            </w:pPr>
            <w:sdt>
              <w:sdtPr>
                <w:id w:val="-1782877204"/>
                <w:placeholder>
                  <w:docPart w:val="27C1675C2AA046E5B7070FCB89574441"/>
                </w:placeholder>
                <w:temporary/>
                <w:showingPlcHdr/>
                <w15:appearance w15:val="hidden"/>
              </w:sdtPr>
              <w:sdtContent>
                <w:r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63E3AAA2" w14:textId="77777777" w:rsidR="003D6A5F" w:rsidRDefault="003D6A5F" w:rsidP="006113F6">
            <w:pPr>
              <w:pStyle w:val="Days"/>
            </w:pPr>
            <w:sdt>
              <w:sdtPr>
                <w:id w:val="1860003310"/>
                <w:placeholder>
                  <w:docPart w:val="80621D55D4F7423585DDB772C5077A92"/>
                </w:placeholder>
                <w:temporary/>
                <w:showingPlcHdr/>
                <w15:appearance w15:val="hidden"/>
              </w:sdtPr>
              <w:sdtContent>
                <w:r>
                  <w:t>Saturday</w:t>
                </w:r>
              </w:sdtContent>
            </w:sdt>
          </w:p>
        </w:tc>
      </w:tr>
      <w:tr w:rsidR="003D6A5F" w14:paraId="69BA1037" w14:textId="77777777" w:rsidTr="006113F6">
        <w:tc>
          <w:tcPr>
            <w:tcW w:w="714" w:type="pct"/>
            <w:tcBorders>
              <w:bottom w:val="nil"/>
            </w:tcBorders>
          </w:tcPr>
          <w:p w14:paraId="538987C1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5E29E435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0824B114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02AA0E5B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50F5747A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738247BB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6806D8DA" w14:textId="77777777" w:rsidR="003D6A5F" w:rsidRPr="003D6A5F" w:rsidRDefault="003D6A5F" w:rsidP="006113F6">
            <w:pPr>
              <w:pStyle w:val="Dates"/>
              <w:rPr>
                <w:color w:val="871A86" w:themeColor="accent6" w:themeShade="BF"/>
              </w:rPr>
            </w:pPr>
          </w:p>
        </w:tc>
      </w:tr>
      <w:tr w:rsidR="00D1486D" w14:paraId="48DB5B46" w14:textId="77777777" w:rsidTr="006113F6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20CF2D6" w14:textId="2B12D390" w:rsidR="00D1486D" w:rsidRPr="00087E99" w:rsidRDefault="00D1486D" w:rsidP="00D1486D">
            <w:pPr>
              <w:rPr>
                <w:b/>
                <w:bCs/>
                <w:color w:val="805858"/>
              </w:rPr>
            </w:pPr>
            <w:r w:rsidRPr="00087E99">
              <w:rPr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 xml:space="preserve">     </w:t>
            </w:r>
            <w:r w:rsidRPr="00087E99">
              <w:rPr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 xml:space="preserve">  </w:t>
            </w:r>
            <w:r w:rsidRPr="00087E99">
              <w:rPr>
                <w:b/>
                <w:bCs/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>LEADERSHIP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5CCC1F3" w14:textId="77777777" w:rsidR="00D1486D" w:rsidRPr="00087E99" w:rsidRDefault="00D1486D" w:rsidP="00D1486D">
            <w:pPr>
              <w:rPr>
                <w:color w:val="805858"/>
              </w:rPr>
            </w:pPr>
            <w:r w:rsidRPr="00087E99">
              <w:rPr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B3968AE" w14:textId="408ABD38" w:rsidR="00D1486D" w:rsidRPr="00087E99" w:rsidRDefault="00D1486D" w:rsidP="00D1486D">
            <w:pPr>
              <w:rPr>
                <w:b/>
                <w:bCs/>
                <w:color w:val="805858"/>
              </w:rPr>
            </w:pPr>
            <w:r w:rsidRPr="00087E99">
              <w:rPr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 xml:space="preserve">    </w:t>
            </w:r>
            <w:r w:rsidRPr="00087E99">
              <w:rPr>
                <w:b/>
                <w:bCs/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 xml:space="preserve">END </w:t>
            </w:r>
            <w:r w:rsidRPr="00087E99">
              <w:rPr>
                <w:b/>
                <w:bCs/>
                <w:color w:val="805858"/>
                <w14:textFill>
                  <w14:solidFill>
                    <w14:srgbClr w14:val="805858">
                      <w14:lumMod w14:val="75000"/>
                    </w14:srgbClr>
                  </w14:solidFill>
                </w14:textFill>
              </w:rPr>
              <w:t>LEADERSHIP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471E082" w14:textId="43553362" w:rsidR="00D1486D" w:rsidRPr="00087E99" w:rsidRDefault="00D1486D" w:rsidP="00D1486D">
            <w:pPr>
              <w:rPr>
                <w:b/>
                <w:bCs/>
                <w:color w:val="6C1EBA"/>
              </w:rPr>
            </w:pPr>
            <w:r w:rsidRPr="00087E99">
              <w:rPr>
                <w:b/>
                <w:bCs/>
                <w:color w:val="6C1EBA"/>
                <w14:textFill>
                  <w14:solidFill>
                    <w14:srgbClr w14:val="6C1EBA">
                      <w14:lumMod w14:val="75000"/>
                    </w14:srgbClr>
                  </w14:solidFill>
                </w14:textFill>
              </w:rPr>
              <w:t xml:space="preserve">     MENTAL HEALTH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FBEBA75" w14:textId="77777777" w:rsidR="00D1486D" w:rsidRPr="00087E99" w:rsidRDefault="00D1486D" w:rsidP="00D1486D">
            <w:pPr>
              <w:rPr>
                <w:color w:val="6C1EBA"/>
              </w:rPr>
            </w:pPr>
            <w:r w:rsidRPr="00087E99">
              <w:rPr>
                <w:color w:val="6C1EBA"/>
                <w14:textFill>
                  <w14:solidFill>
                    <w14:srgbClr w14:val="6C1EBA">
                      <w14:lumMod w14:val="75000"/>
                    </w14:srgbClr>
                  </w14:solidFill>
                </w14:textFill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3041589" w14:textId="6AA20894" w:rsidR="00D1486D" w:rsidRPr="00087E99" w:rsidRDefault="00D1486D" w:rsidP="00D1486D">
            <w:pPr>
              <w:rPr>
                <w:b/>
                <w:bCs/>
                <w:color w:val="6C1EBA"/>
              </w:rPr>
            </w:pPr>
            <w:r w:rsidRPr="00087E99">
              <w:rPr>
                <w:b/>
                <w:bCs/>
                <w:color w:val="6C1EBA"/>
                <w14:textFill>
                  <w14:solidFill>
                    <w14:srgbClr w14:val="6C1EBA">
                      <w14:lumMod w14:val="75000"/>
                    </w14:srgbClr>
                  </w14:solidFill>
                </w14:textFill>
              </w:rPr>
              <w:t>END MENTAL HEALTH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EBB0C7F" w14:textId="662EBD98" w:rsidR="00D1486D" w:rsidRPr="00D1486D" w:rsidRDefault="00D1486D" w:rsidP="00D1486D">
            <w:pPr>
              <w:rPr>
                <w:b/>
                <w:bCs/>
                <w:color w:val="871A86" w:themeColor="accent6" w:themeShade="BF"/>
              </w:rPr>
            </w:pPr>
            <w:r w:rsidRPr="00D1486D">
              <w:rPr>
                <w:b/>
                <w:bCs/>
                <w:color w:val="EB6615" w:themeColor="accent4"/>
              </w:rPr>
              <w:t xml:space="preserve">    REVIEW SESSION</w:t>
            </w:r>
          </w:p>
        </w:tc>
      </w:tr>
      <w:tr w:rsidR="003D6A5F" w14:paraId="4AA860D7" w14:textId="77777777" w:rsidTr="006113F6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495EEE" w14:textId="77777777" w:rsidR="003D6A5F" w:rsidRDefault="003D6A5F" w:rsidP="006113F6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CB8369" w14:textId="77777777" w:rsidR="003D6A5F" w:rsidRDefault="003D6A5F" w:rsidP="006113F6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17D40C3" w14:textId="77777777" w:rsidR="003D6A5F" w:rsidRDefault="003D6A5F" w:rsidP="006113F6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D2A6F27" w14:textId="77777777" w:rsidR="003D6A5F" w:rsidRDefault="003D6A5F" w:rsidP="006113F6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FF6FDBC" w14:textId="77777777" w:rsidR="003D6A5F" w:rsidRDefault="003D6A5F" w:rsidP="006113F6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1711BF1" w14:textId="77777777" w:rsidR="003D6A5F" w:rsidRDefault="003D6A5F" w:rsidP="006113F6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B49D620" w14:textId="7F06AA2D" w:rsidR="003D6A5F" w:rsidRPr="00D1486D" w:rsidRDefault="00087E99" w:rsidP="00D1486D">
            <w:pPr>
              <w:pStyle w:val="Dates"/>
              <w:jc w:val="left"/>
              <w:rPr>
                <w:sz w:val="10"/>
                <w:szCs w:val="10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087E99">
              <w:rPr>
                <w:b/>
                <w:bCs/>
                <w:sz w:val="28"/>
                <w:szCs w:val="28"/>
              </w:rPr>
              <w:t>EXAM DAY</w:t>
            </w:r>
          </w:p>
        </w:tc>
      </w:tr>
      <w:tr w:rsidR="00D1486D" w14:paraId="1E894F6B" w14:textId="77777777" w:rsidTr="006113F6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898026E" w14:textId="77777777" w:rsidR="00D1486D" w:rsidRDefault="00D1486D" w:rsidP="00D1486D">
            <w:r w:rsidRPr="00D1486D">
              <w:rPr>
                <w:color w:val="EB6615" w:themeColor="accent4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AA20623" w14:textId="6C018763" w:rsidR="00D1486D" w:rsidRDefault="00D1486D" w:rsidP="00D1486D">
            <w:r w:rsidRPr="00D1486D">
              <w:rPr>
                <w:color w:val="EB6615" w:themeColor="accent4"/>
              </w:rPr>
              <w:t>------------------------------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4D22DD3" w14:textId="4FC013AE" w:rsidR="00D1486D" w:rsidRPr="00D1486D" w:rsidRDefault="00D1486D" w:rsidP="00D1486D">
            <w:pPr>
              <w:rPr>
                <w:b/>
                <w:bCs/>
                <w:color w:val="3A7866"/>
              </w:rPr>
            </w:pPr>
            <w:r>
              <w:t xml:space="preserve">  </w:t>
            </w:r>
            <w:r w:rsidRPr="00D1486D">
              <w:rPr>
                <w:b/>
                <w:bCs/>
                <w:color w:val="3A7866"/>
              </w:rPr>
              <w:t>FINAL ASSESSMENT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E34F1F0" w14:textId="775F3B66" w:rsidR="00D1486D" w:rsidRPr="00087E99" w:rsidRDefault="00D1486D" w:rsidP="00D1486D">
            <w:pPr>
              <w:rPr>
                <w:b/>
                <w:bCs/>
                <w:color w:val="3A7866"/>
              </w:rPr>
            </w:pPr>
            <w:r w:rsidRPr="00087E99">
              <w:rPr>
                <w:b/>
                <w:bCs/>
                <w:color w:val="3A7866"/>
              </w:rPr>
              <w:t xml:space="preserve">       FINAL REVIEW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0324873" w14:textId="1117C035" w:rsidR="00D1486D" w:rsidRPr="00087E99" w:rsidRDefault="00D1486D" w:rsidP="00D1486D">
            <w:pPr>
              <w:rPr>
                <w:b/>
                <w:bCs/>
                <w:color w:val="3A7866"/>
              </w:rPr>
            </w:pPr>
            <w:r w:rsidRPr="00087E99">
              <w:rPr>
                <w:b/>
                <w:bCs/>
                <w:color w:val="3A7866"/>
              </w:rPr>
              <w:t xml:space="preserve">       </w:t>
            </w:r>
            <w:r w:rsidRPr="00087E99">
              <w:rPr>
                <w:b/>
                <w:bCs/>
                <w:color w:val="3A7866"/>
              </w:rPr>
              <w:t>FINAL REVIEW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4122975" w14:textId="349AB3C7" w:rsidR="00D1486D" w:rsidRPr="00D1486D" w:rsidRDefault="00D1486D" w:rsidP="00D1486D">
            <w:pPr>
              <w:rPr>
                <w:b/>
                <w:bCs/>
              </w:rPr>
            </w:pPr>
            <w:r>
              <w:t xml:space="preserve">    </w:t>
            </w:r>
            <w:r w:rsidRPr="00D1486D">
              <w:rPr>
                <w:b/>
                <w:bCs/>
                <w:color w:val="267BF2" w:themeColor="accent1" w:themeTint="99"/>
              </w:rPr>
              <w:t>RELAX TODAY &lt;3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7CD6ADB" w14:textId="3AC746B0" w:rsidR="00D1486D" w:rsidRPr="00D1486D" w:rsidRDefault="00D1486D" w:rsidP="00087E99">
            <w:pPr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  <w:r w:rsidRPr="00087E99">
              <w:rPr>
                <w:sz w:val="20"/>
                <w:szCs w:val="20"/>
              </w:rPr>
              <w:t>Good luck!</w:t>
            </w:r>
          </w:p>
        </w:tc>
      </w:tr>
      <w:tr w:rsidR="00D1486D" w14:paraId="712A0099" w14:textId="77777777" w:rsidTr="006113F6">
        <w:tc>
          <w:tcPr>
            <w:tcW w:w="714" w:type="pct"/>
            <w:tcBorders>
              <w:bottom w:val="nil"/>
            </w:tcBorders>
          </w:tcPr>
          <w:p w14:paraId="14B87917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040A2A32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1501748B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73E0AAB2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0D016355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094C6051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5217ABE3" w14:textId="77777777" w:rsidR="00D1486D" w:rsidRDefault="00D1486D" w:rsidP="00D1486D">
            <w:pPr>
              <w:pStyle w:val="Dates"/>
            </w:pPr>
          </w:p>
        </w:tc>
      </w:tr>
      <w:tr w:rsidR="00D1486D" w14:paraId="77D224CC" w14:textId="77777777" w:rsidTr="006113F6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365E551" w14:textId="7A168A1C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71B3875" w14:textId="1F9D8C2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A51A6DC" w14:textId="45105BC6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97B3545" w14:textId="199A0722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B74865" w14:textId="4ED9EE5B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0612A99" w14:textId="01164822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AAC1C9A" w14:textId="2A2C506E" w:rsidR="00D1486D" w:rsidRDefault="00D1486D" w:rsidP="00D1486D"/>
        </w:tc>
      </w:tr>
      <w:tr w:rsidR="00D1486D" w14:paraId="49C07685" w14:textId="77777777" w:rsidTr="006113F6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3DA92AE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339FEB2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2ECB234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D7D4FEF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B70428A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CB5833F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A78DCEE" w14:textId="77777777" w:rsidR="00D1486D" w:rsidRDefault="00D1486D" w:rsidP="00D1486D">
            <w:pPr>
              <w:pStyle w:val="Dates"/>
            </w:pPr>
          </w:p>
        </w:tc>
      </w:tr>
      <w:tr w:rsidR="00D1486D" w14:paraId="72B5DE11" w14:textId="77777777" w:rsidTr="006113F6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78FA0E8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C1CE741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BE095EF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1E4CC30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17A2986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697DC95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AF63758" w14:textId="77777777" w:rsidR="00D1486D" w:rsidRDefault="00D1486D" w:rsidP="00D1486D"/>
        </w:tc>
      </w:tr>
      <w:tr w:rsidR="00D1486D" w14:paraId="078EF112" w14:textId="77777777" w:rsidTr="006113F6">
        <w:tc>
          <w:tcPr>
            <w:tcW w:w="714" w:type="pct"/>
            <w:tcBorders>
              <w:bottom w:val="nil"/>
            </w:tcBorders>
          </w:tcPr>
          <w:p w14:paraId="46152DBC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35884D01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48FEF2AF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77B0FCD0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5BDF9E37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2CC57820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2E9E3CCB" w14:textId="77777777" w:rsidR="00D1486D" w:rsidRDefault="00D1486D" w:rsidP="00D1486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D1486D" w14:paraId="6CC57E3D" w14:textId="77777777" w:rsidTr="006113F6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1C2F14B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EAF9519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0F7CB88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D47E62A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A55B738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562B0A5" w14:textId="77777777" w:rsidR="00D1486D" w:rsidRDefault="00D1486D" w:rsidP="00D1486D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61F607D" w14:textId="77777777" w:rsidR="00D1486D" w:rsidRDefault="00D1486D" w:rsidP="00D1486D"/>
        </w:tc>
      </w:tr>
      <w:tr w:rsidR="00D1486D" w14:paraId="2523D400" w14:textId="77777777" w:rsidTr="006113F6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F88DA66" w14:textId="77777777" w:rsidR="00D1486D" w:rsidRDefault="00D1486D" w:rsidP="00D1486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02F7F27" w14:textId="77777777" w:rsidR="00D1486D" w:rsidRDefault="00D1486D" w:rsidP="00D1486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92DDDFF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FAA6FF5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895C831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52DF6DC" w14:textId="77777777" w:rsidR="00D1486D" w:rsidRDefault="00D1486D" w:rsidP="00D1486D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F6447D0" w14:textId="77777777" w:rsidR="00D1486D" w:rsidRDefault="00D1486D" w:rsidP="00D1486D">
            <w:pPr>
              <w:pStyle w:val="Dates"/>
            </w:pPr>
          </w:p>
        </w:tc>
      </w:tr>
      <w:tr w:rsidR="00D1486D" w14:paraId="03144BCC" w14:textId="77777777" w:rsidTr="006113F6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A88CAE1" w14:textId="77777777" w:rsidR="00D1486D" w:rsidRDefault="00D1486D" w:rsidP="00D1486D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CDC1380" w14:textId="77777777" w:rsidR="00D1486D" w:rsidRDefault="00D1486D" w:rsidP="00D1486D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1E4CF58" w14:textId="77777777" w:rsidR="00D1486D" w:rsidRDefault="00D1486D" w:rsidP="00D1486D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01F34581" w14:textId="77777777" w:rsidR="00D1486D" w:rsidRDefault="00D1486D" w:rsidP="00D1486D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CBE13DE" w14:textId="77777777" w:rsidR="00D1486D" w:rsidRDefault="00D1486D" w:rsidP="00D1486D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30D19B8" w14:textId="77777777" w:rsidR="00D1486D" w:rsidRDefault="00D1486D" w:rsidP="00D1486D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8A0922B" w14:textId="77777777" w:rsidR="00D1486D" w:rsidRDefault="00D1486D" w:rsidP="00D1486D"/>
        </w:tc>
      </w:tr>
    </w:tbl>
    <w:p w14:paraId="4A580C5E" w14:textId="6A8479C7" w:rsidR="003D6A5F" w:rsidRDefault="003D6A5F" w:rsidP="003D6A5F">
      <w:pPr>
        <w:pStyle w:val="NoSpacing"/>
        <w:tabs>
          <w:tab w:val="left" w:pos="1520"/>
        </w:tabs>
      </w:pPr>
    </w:p>
    <w:sectPr w:rsidR="003D6A5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0ABC3" w14:textId="77777777" w:rsidR="00C707DB" w:rsidRDefault="00C707DB">
      <w:pPr>
        <w:spacing w:before="0" w:after="0"/>
      </w:pPr>
      <w:r>
        <w:separator/>
      </w:r>
    </w:p>
  </w:endnote>
  <w:endnote w:type="continuationSeparator" w:id="0">
    <w:p w14:paraId="1BEE6333" w14:textId="77777777" w:rsidR="00C707DB" w:rsidRDefault="00C707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469A6" w14:textId="77777777" w:rsidR="00C707DB" w:rsidRDefault="00C707DB">
      <w:pPr>
        <w:spacing w:before="0" w:after="0"/>
      </w:pPr>
      <w:r>
        <w:separator/>
      </w:r>
    </w:p>
  </w:footnote>
  <w:footnote w:type="continuationSeparator" w:id="0">
    <w:p w14:paraId="680AFF9C" w14:textId="77777777" w:rsidR="00C707DB" w:rsidRDefault="00C707D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5/31/2018"/>
    <w:docVar w:name="MonthStart" w:val="5/1/2018"/>
  </w:docVars>
  <w:rsids>
    <w:rsidRoot w:val="003D6A5F"/>
    <w:rsid w:val="00087E99"/>
    <w:rsid w:val="000958A4"/>
    <w:rsid w:val="00262469"/>
    <w:rsid w:val="003B46B4"/>
    <w:rsid w:val="003D6A5F"/>
    <w:rsid w:val="00532D2F"/>
    <w:rsid w:val="007F20A4"/>
    <w:rsid w:val="007F7A5D"/>
    <w:rsid w:val="00804FC2"/>
    <w:rsid w:val="00A03BF5"/>
    <w:rsid w:val="00B936C4"/>
    <w:rsid w:val="00BE55EB"/>
    <w:rsid w:val="00C707DB"/>
    <w:rsid w:val="00CA55EB"/>
    <w:rsid w:val="00D1486D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61098F"/>
  <w15:docId w15:val="{B0053D92-64A6-4194-B91B-0096D125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ssa%20Alcaide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7B1F18EB3F40BF8FF291A2B52E8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BCC5-423D-49D5-9EB4-A02725369ECE}"/>
      </w:docPartPr>
      <w:docPartBody>
        <w:p w:rsidR="00000000" w:rsidRDefault="006041F9">
          <w:pPr>
            <w:pStyle w:val="887B1F18EB3F40BF8FF291A2B52E8804"/>
          </w:pPr>
          <w:r>
            <w:t>Sunday</w:t>
          </w:r>
        </w:p>
      </w:docPartBody>
    </w:docPart>
    <w:docPart>
      <w:docPartPr>
        <w:name w:val="C0A8B5221CBB476AB73556C377B98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2367B-6FB1-44B9-82CA-9ADA87133AA7}"/>
      </w:docPartPr>
      <w:docPartBody>
        <w:p w:rsidR="00000000" w:rsidRDefault="006041F9">
          <w:pPr>
            <w:pStyle w:val="C0A8B5221CBB476AB73556C377B98340"/>
          </w:pPr>
          <w:r>
            <w:t>Monday</w:t>
          </w:r>
        </w:p>
      </w:docPartBody>
    </w:docPart>
    <w:docPart>
      <w:docPartPr>
        <w:name w:val="555BDE7D6048490594E2567011A1B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1DDC0-BC14-4FC4-BF3D-409D6F4A2560}"/>
      </w:docPartPr>
      <w:docPartBody>
        <w:p w:rsidR="00000000" w:rsidRDefault="006041F9">
          <w:pPr>
            <w:pStyle w:val="555BDE7D6048490594E2567011A1B810"/>
          </w:pPr>
          <w:r>
            <w:t>Tuesday</w:t>
          </w:r>
        </w:p>
      </w:docPartBody>
    </w:docPart>
    <w:docPart>
      <w:docPartPr>
        <w:name w:val="7C6D44094A64474C8964A8261FD57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A5F15-DB46-4011-8FDC-B29C11691DF5}"/>
      </w:docPartPr>
      <w:docPartBody>
        <w:p w:rsidR="00000000" w:rsidRDefault="006041F9">
          <w:pPr>
            <w:pStyle w:val="7C6D44094A64474C8964A8261FD57F44"/>
          </w:pPr>
          <w:r>
            <w:t>Wednesday</w:t>
          </w:r>
        </w:p>
      </w:docPartBody>
    </w:docPart>
    <w:docPart>
      <w:docPartPr>
        <w:name w:val="D2F1FDFDEAFE4983ADB857AFA09CF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B69A5-2657-4189-8AC0-598D6C779D3C}"/>
      </w:docPartPr>
      <w:docPartBody>
        <w:p w:rsidR="00000000" w:rsidRDefault="006041F9">
          <w:pPr>
            <w:pStyle w:val="D2F1FDFDEAFE4983ADB857AFA09CF8DC"/>
          </w:pPr>
          <w:r>
            <w:t>Thursday</w:t>
          </w:r>
        </w:p>
      </w:docPartBody>
    </w:docPart>
    <w:docPart>
      <w:docPartPr>
        <w:name w:val="20E6C02E62FB4D359B3C377F74E7C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43908-56DE-435C-B117-127D86FC2AE4}"/>
      </w:docPartPr>
      <w:docPartBody>
        <w:p w:rsidR="00000000" w:rsidRDefault="006041F9">
          <w:pPr>
            <w:pStyle w:val="20E6C02E62FB4D359B3C377F74E7CCCD"/>
          </w:pPr>
          <w:r>
            <w:t>Friday</w:t>
          </w:r>
        </w:p>
      </w:docPartBody>
    </w:docPart>
    <w:docPart>
      <w:docPartPr>
        <w:name w:val="BFA809D23C63465FA71AF57365563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8E750-F855-475E-BAC5-06DAA248836A}"/>
      </w:docPartPr>
      <w:docPartBody>
        <w:p w:rsidR="00000000" w:rsidRDefault="006041F9">
          <w:pPr>
            <w:pStyle w:val="BFA809D23C63465FA71AF573655638E6"/>
          </w:pPr>
          <w:r>
            <w:t>Saturday</w:t>
          </w:r>
        </w:p>
      </w:docPartBody>
    </w:docPart>
    <w:docPart>
      <w:docPartPr>
        <w:name w:val="3CFFE59EEC2747839533992C89999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26374-07DA-49E7-A5A5-38696AD65D9C}"/>
      </w:docPartPr>
      <w:docPartBody>
        <w:p w:rsidR="00000000" w:rsidRDefault="00F82C6F" w:rsidP="00F82C6F">
          <w:pPr>
            <w:pStyle w:val="3CFFE59EEC2747839533992C89999F86"/>
          </w:pPr>
          <w:r>
            <w:t>Sunday</w:t>
          </w:r>
        </w:p>
      </w:docPartBody>
    </w:docPart>
    <w:docPart>
      <w:docPartPr>
        <w:name w:val="6DDB4154993C40D4B0C99B1DBB5F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5413D-A9A8-402C-BC7D-A7F7D9E9E2D3}"/>
      </w:docPartPr>
      <w:docPartBody>
        <w:p w:rsidR="00000000" w:rsidRDefault="00F82C6F" w:rsidP="00F82C6F">
          <w:pPr>
            <w:pStyle w:val="6DDB4154993C40D4B0C99B1DBB5FAE97"/>
          </w:pPr>
          <w:r>
            <w:t>Monday</w:t>
          </w:r>
        </w:p>
      </w:docPartBody>
    </w:docPart>
    <w:docPart>
      <w:docPartPr>
        <w:name w:val="C38D0D12291042CBBDED407EE631C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1A2A0-AF41-4AEA-8716-D2C5F91C66E0}"/>
      </w:docPartPr>
      <w:docPartBody>
        <w:p w:rsidR="00000000" w:rsidRDefault="00F82C6F" w:rsidP="00F82C6F">
          <w:pPr>
            <w:pStyle w:val="C38D0D12291042CBBDED407EE631C3AD"/>
          </w:pPr>
          <w:r>
            <w:t>Tuesday</w:t>
          </w:r>
        </w:p>
      </w:docPartBody>
    </w:docPart>
    <w:docPart>
      <w:docPartPr>
        <w:name w:val="2CB852514CF942D091E1A93505356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0248-039C-4F63-B52B-0CCC5758FE1A}"/>
      </w:docPartPr>
      <w:docPartBody>
        <w:p w:rsidR="00000000" w:rsidRDefault="00F82C6F" w:rsidP="00F82C6F">
          <w:pPr>
            <w:pStyle w:val="2CB852514CF942D091E1A9350535607C"/>
          </w:pPr>
          <w:r>
            <w:t>Wednesday</w:t>
          </w:r>
        </w:p>
      </w:docPartBody>
    </w:docPart>
    <w:docPart>
      <w:docPartPr>
        <w:name w:val="1B37825C9BD1413DB259530B22F56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5683C-B7B2-4D2C-985D-9D2BC415A6B2}"/>
      </w:docPartPr>
      <w:docPartBody>
        <w:p w:rsidR="00000000" w:rsidRDefault="00F82C6F" w:rsidP="00F82C6F">
          <w:pPr>
            <w:pStyle w:val="1B37825C9BD1413DB259530B22F568E7"/>
          </w:pPr>
          <w:r>
            <w:t>Thursday</w:t>
          </w:r>
        </w:p>
      </w:docPartBody>
    </w:docPart>
    <w:docPart>
      <w:docPartPr>
        <w:name w:val="27C1675C2AA046E5B7070FCB89574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8437-8EC3-485C-947C-D92F0CC17AAF}"/>
      </w:docPartPr>
      <w:docPartBody>
        <w:p w:rsidR="00000000" w:rsidRDefault="00F82C6F" w:rsidP="00F82C6F">
          <w:pPr>
            <w:pStyle w:val="27C1675C2AA046E5B7070FCB89574441"/>
          </w:pPr>
          <w:r>
            <w:t>Friday</w:t>
          </w:r>
        </w:p>
      </w:docPartBody>
    </w:docPart>
    <w:docPart>
      <w:docPartPr>
        <w:name w:val="80621D55D4F7423585DDB772C5077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53673-112D-4C0C-8ABC-FD6994D09CCE}"/>
      </w:docPartPr>
      <w:docPartBody>
        <w:p w:rsidR="00000000" w:rsidRDefault="00F82C6F" w:rsidP="00F82C6F">
          <w:pPr>
            <w:pStyle w:val="80621D55D4F7423585DDB772C5077A92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6F"/>
    <w:rsid w:val="006041F9"/>
    <w:rsid w:val="00F8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7B1F18EB3F40BF8FF291A2B52E8804">
    <w:name w:val="887B1F18EB3F40BF8FF291A2B52E8804"/>
  </w:style>
  <w:style w:type="paragraph" w:customStyle="1" w:styleId="C0A8B5221CBB476AB73556C377B98340">
    <w:name w:val="C0A8B5221CBB476AB73556C377B98340"/>
  </w:style>
  <w:style w:type="paragraph" w:customStyle="1" w:styleId="555BDE7D6048490594E2567011A1B810">
    <w:name w:val="555BDE7D6048490594E2567011A1B810"/>
  </w:style>
  <w:style w:type="paragraph" w:customStyle="1" w:styleId="7C6D44094A64474C8964A8261FD57F44">
    <w:name w:val="7C6D44094A64474C8964A8261FD57F44"/>
  </w:style>
  <w:style w:type="paragraph" w:customStyle="1" w:styleId="D2F1FDFDEAFE4983ADB857AFA09CF8DC">
    <w:name w:val="D2F1FDFDEAFE4983ADB857AFA09CF8DC"/>
  </w:style>
  <w:style w:type="paragraph" w:customStyle="1" w:styleId="20E6C02E62FB4D359B3C377F74E7CCCD">
    <w:name w:val="20E6C02E62FB4D359B3C377F74E7CCCD"/>
  </w:style>
  <w:style w:type="paragraph" w:customStyle="1" w:styleId="BFA809D23C63465FA71AF573655638E6">
    <w:name w:val="BFA809D23C63465FA71AF573655638E6"/>
  </w:style>
  <w:style w:type="paragraph" w:customStyle="1" w:styleId="EFE258FF00DA429683A3C100D406153F">
    <w:name w:val="EFE258FF00DA429683A3C100D406153F"/>
  </w:style>
  <w:style w:type="paragraph" w:customStyle="1" w:styleId="2ECDEA5C017F48178480513F462F53E2">
    <w:name w:val="2ECDEA5C017F48178480513F462F53E2"/>
  </w:style>
  <w:style w:type="paragraph" w:customStyle="1" w:styleId="309408BE17904CD189CE21D03CEE2FF4">
    <w:name w:val="309408BE17904CD189CE21D03CEE2FF4"/>
  </w:style>
  <w:style w:type="paragraph" w:customStyle="1" w:styleId="99BC544D9F854E1787D0AA425DD926CF">
    <w:name w:val="99BC544D9F854E1787D0AA425DD926CF"/>
  </w:style>
  <w:style w:type="paragraph" w:customStyle="1" w:styleId="096F6F70B97D4090B941C4D896A1216B">
    <w:name w:val="096F6F70B97D4090B941C4D896A1216B"/>
  </w:style>
  <w:style w:type="paragraph" w:customStyle="1" w:styleId="CE51019AB030452B8FC6888038B1B69B">
    <w:name w:val="CE51019AB030452B8FC6888038B1B69B"/>
  </w:style>
  <w:style w:type="paragraph" w:customStyle="1" w:styleId="8186E94A965C44188F3792FA176A41AF">
    <w:name w:val="8186E94A965C44188F3792FA176A41AF"/>
  </w:style>
  <w:style w:type="paragraph" w:customStyle="1" w:styleId="3CFFE59EEC2747839533992C89999F86">
    <w:name w:val="3CFFE59EEC2747839533992C89999F86"/>
    <w:rsid w:val="00F82C6F"/>
  </w:style>
  <w:style w:type="paragraph" w:customStyle="1" w:styleId="6DDB4154993C40D4B0C99B1DBB5FAE97">
    <w:name w:val="6DDB4154993C40D4B0C99B1DBB5FAE97"/>
    <w:rsid w:val="00F82C6F"/>
  </w:style>
  <w:style w:type="paragraph" w:customStyle="1" w:styleId="C38D0D12291042CBBDED407EE631C3AD">
    <w:name w:val="C38D0D12291042CBBDED407EE631C3AD"/>
    <w:rsid w:val="00F82C6F"/>
  </w:style>
  <w:style w:type="paragraph" w:customStyle="1" w:styleId="2CB852514CF942D091E1A9350535607C">
    <w:name w:val="2CB852514CF942D091E1A9350535607C"/>
    <w:rsid w:val="00F82C6F"/>
  </w:style>
  <w:style w:type="paragraph" w:customStyle="1" w:styleId="1B37825C9BD1413DB259530B22F568E7">
    <w:name w:val="1B37825C9BD1413DB259530B22F568E7"/>
    <w:rsid w:val="00F82C6F"/>
  </w:style>
  <w:style w:type="paragraph" w:customStyle="1" w:styleId="27C1675C2AA046E5B7070FCB89574441">
    <w:name w:val="27C1675C2AA046E5B7070FCB89574441"/>
    <w:rsid w:val="00F82C6F"/>
  </w:style>
  <w:style w:type="paragraph" w:customStyle="1" w:styleId="80621D55D4F7423585DDB772C5077A92">
    <w:name w:val="80621D55D4F7423585DDB772C5077A92"/>
    <w:rsid w:val="00F82C6F"/>
  </w:style>
  <w:style w:type="paragraph" w:customStyle="1" w:styleId="5994E11582F54FC2BE6E25ABD23E6AD0">
    <w:name w:val="5994E11582F54FC2BE6E25ABD23E6AD0"/>
    <w:rsid w:val="00F82C6F"/>
  </w:style>
  <w:style w:type="paragraph" w:customStyle="1" w:styleId="8B240528E3FF45509F3C52F454D6B743">
    <w:name w:val="8B240528E3FF45509F3C52F454D6B743"/>
    <w:rsid w:val="00F82C6F"/>
  </w:style>
  <w:style w:type="paragraph" w:customStyle="1" w:styleId="4931620E0C3A40FD8993127A5351BE89">
    <w:name w:val="4931620E0C3A40FD8993127A5351BE89"/>
    <w:rsid w:val="00F82C6F"/>
  </w:style>
  <w:style w:type="paragraph" w:customStyle="1" w:styleId="86A2A3DB51644A2C903DCD7E572A633C">
    <w:name w:val="86A2A3DB51644A2C903DCD7E572A633C"/>
    <w:rsid w:val="00F82C6F"/>
  </w:style>
  <w:style w:type="paragraph" w:customStyle="1" w:styleId="38370ED8560C4A07B49063570C2451FD">
    <w:name w:val="38370ED8560C4A07B49063570C2451FD"/>
    <w:rsid w:val="00F82C6F"/>
  </w:style>
  <w:style w:type="paragraph" w:customStyle="1" w:styleId="F09B557F6E244A3D821D3E6BBA68F0C6">
    <w:name w:val="F09B557F6E244A3D821D3E6BBA68F0C6"/>
    <w:rsid w:val="00F82C6F"/>
  </w:style>
  <w:style w:type="paragraph" w:customStyle="1" w:styleId="5C402CFCA41E4E09B877CF72F906B02D">
    <w:name w:val="5C402CFCA41E4E09B877CF72F906B02D"/>
    <w:rsid w:val="00F82C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7A21A-6A0E-457E-9766-7005BB08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26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Janessa Alcaide</dc:creator>
  <cp:keywords/>
  <dc:description/>
  <cp:lastModifiedBy>Janessa Alcaide</cp:lastModifiedBy>
  <cp:revision>1</cp:revision>
  <dcterms:created xsi:type="dcterms:W3CDTF">2019-08-19T05:39:00Z</dcterms:created>
  <dcterms:modified xsi:type="dcterms:W3CDTF">2019-08-19T06:05:00Z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